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0B5E7" w14:textId="77777777" w:rsidR="00FC6EB2" w:rsidRDefault="00FC6EB2"/>
    <w:p w14:paraId="1E4F0A01" w14:textId="77777777" w:rsidR="00FC6EB2" w:rsidRDefault="00000000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Formulaire de candidature – Doctoriales des ODD</w:t>
      </w:r>
    </w:p>
    <w:p w14:paraId="593F8CD9" w14:textId="77777777" w:rsidR="00FC6EB2" w:rsidRDefault="00000000">
      <w:pPr>
        <w:spacing w:after="0" w:line="240" w:lineRule="auto"/>
        <w:jc w:val="center"/>
      </w:pPr>
      <w:r>
        <w:t>(</w:t>
      </w:r>
      <w:proofErr w:type="gramStart"/>
      <w:r>
        <w:t>à</w:t>
      </w:r>
      <w:proofErr w:type="gramEnd"/>
      <w:r>
        <w:t xml:space="preserve"> remplir et à transmettre en fichier </w:t>
      </w:r>
      <w:proofErr w:type="spellStart"/>
      <w:r>
        <w:t>pdf</w:t>
      </w:r>
      <w:proofErr w:type="spellEnd"/>
      <w:r>
        <w:t xml:space="preserve"> à l’adresse </w:t>
      </w:r>
      <w:r>
        <w:rPr>
          <w:b/>
          <w:bCs/>
          <w:i/>
          <w:iCs/>
          <w:color w:val="0000FF"/>
        </w:rPr>
        <w:t>incubateur@uhp.ac.ma</w:t>
      </w:r>
      <w:r>
        <w:t xml:space="preserve">, au plus tard </w:t>
      </w:r>
    </w:p>
    <w:p w14:paraId="760B3B6B" w14:textId="77777777" w:rsidR="00FC6EB2" w:rsidRDefault="00000000">
      <w:pPr>
        <w:spacing w:after="0" w:line="240" w:lineRule="auto"/>
        <w:jc w:val="center"/>
      </w:pPr>
      <w:proofErr w:type="gramStart"/>
      <w:r>
        <w:t>le</w:t>
      </w:r>
      <w:proofErr w:type="gramEnd"/>
      <w:r>
        <w:t xml:space="preserve"> </w:t>
      </w:r>
      <w:r>
        <w:rPr>
          <w:b/>
          <w:bCs/>
          <w:i/>
          <w:iCs/>
          <w:color w:val="0000FF"/>
        </w:rPr>
        <w:t xml:space="preserve">12 novembre </w:t>
      </w:r>
      <w:r>
        <w:t>2026)</w:t>
      </w:r>
    </w:p>
    <w:p w14:paraId="27F368DD" w14:textId="77777777" w:rsidR="00FC6EB2" w:rsidRDefault="00FC6EB2">
      <w:pPr>
        <w:jc w:val="center"/>
        <w:rPr>
          <w:b/>
          <w:bCs/>
        </w:rPr>
      </w:pPr>
    </w:p>
    <w:p w14:paraId="400ABCD4" w14:textId="77777777" w:rsidR="00FC6EB2" w:rsidRDefault="00000000">
      <w:pPr>
        <w:rPr>
          <w:b/>
          <w:bCs/>
        </w:rPr>
      </w:pPr>
      <w:r>
        <w:rPr>
          <w:b/>
          <w:bCs/>
        </w:rPr>
        <w:t>1. Informations générales</w:t>
      </w:r>
    </w:p>
    <w:p w14:paraId="76FAE2FC" w14:textId="77777777" w:rsidR="00FC6EB2" w:rsidRDefault="00000000">
      <w:pPr>
        <w:numPr>
          <w:ilvl w:val="0"/>
          <w:numId w:val="1"/>
        </w:numPr>
      </w:pPr>
      <w:r>
        <w:rPr>
          <w:b/>
          <w:bCs/>
        </w:rPr>
        <w:t>Titre du projet</w:t>
      </w:r>
      <w:r>
        <w:t xml:space="preserve"> : .......................................................</w:t>
      </w:r>
    </w:p>
    <w:p w14:paraId="11E2D2D0" w14:textId="77777777" w:rsidR="00FC6EB2" w:rsidRDefault="00000000">
      <w:pPr>
        <w:numPr>
          <w:ilvl w:val="0"/>
          <w:numId w:val="1"/>
        </w:numPr>
      </w:pPr>
      <w:r>
        <w:rPr>
          <w:b/>
          <w:bCs/>
        </w:rPr>
        <w:t>Type de candidature</w:t>
      </w:r>
      <w:r>
        <w:t xml:space="preserve"> : </w:t>
      </w:r>
      <w:r>
        <w:rPr>
          <w:rFonts w:ascii="Segoe UI Symbol" w:hAnsi="Segoe UI Symbol" w:cs="Segoe UI Symbol"/>
        </w:rPr>
        <w:t>☐</w:t>
      </w:r>
      <w:r>
        <w:t xml:space="preserve"> Individuelle </w:t>
      </w: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Fonts w:cs="Calibri"/>
        </w:rPr>
        <w:t>É</w:t>
      </w:r>
      <w:r>
        <w:t>quipe (max. 2 personnes)</w:t>
      </w:r>
    </w:p>
    <w:p w14:paraId="45BE3361" w14:textId="77777777" w:rsidR="00FC6EB2" w:rsidRDefault="00000000">
      <w:pPr>
        <w:numPr>
          <w:ilvl w:val="0"/>
          <w:numId w:val="1"/>
        </w:numPr>
      </w:pPr>
      <w:r>
        <w:rPr>
          <w:b/>
          <w:bCs/>
        </w:rPr>
        <w:t>Catégorie de candidat</w:t>
      </w:r>
      <w:r>
        <w:t xml:space="preserve"> : </w:t>
      </w:r>
      <w:r>
        <w:rPr>
          <w:rFonts w:ascii="Segoe UI Symbol" w:hAnsi="Segoe UI Symbol" w:cs="Segoe UI Symbol"/>
        </w:rPr>
        <w:t>☐</w:t>
      </w:r>
      <w:r>
        <w:t xml:space="preserve"> Doctorant </w:t>
      </w: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Fonts w:cs="Calibri"/>
        </w:rPr>
        <w:t>É</w:t>
      </w:r>
      <w:r>
        <w:t xml:space="preserve">tudiant (Master 2, </w:t>
      </w:r>
      <w:r>
        <w:rPr>
          <w:rFonts w:cs="Calibri"/>
        </w:rPr>
        <w:t>É</w:t>
      </w:r>
      <w:r>
        <w:t>l</w:t>
      </w:r>
      <w:r>
        <w:rPr>
          <w:rFonts w:cs="Calibri"/>
        </w:rPr>
        <w:t>è</w:t>
      </w:r>
      <w:r>
        <w:t>ves ing</w:t>
      </w:r>
      <w:r>
        <w:rPr>
          <w:rFonts w:cs="Calibri"/>
        </w:rPr>
        <w:t>é</w:t>
      </w:r>
      <w:r>
        <w:t>nieurs et Cycle ENSG en derni</w:t>
      </w:r>
      <w:r>
        <w:rPr>
          <w:rFonts w:cs="Calibri"/>
        </w:rPr>
        <w:t>è</w:t>
      </w:r>
      <w:r>
        <w:t>re ann</w:t>
      </w:r>
      <w:r>
        <w:rPr>
          <w:rFonts w:cs="Calibri"/>
        </w:rPr>
        <w:t>é</w:t>
      </w:r>
      <w:r>
        <w:t>e)</w:t>
      </w:r>
    </w:p>
    <w:p w14:paraId="2CC5E476" w14:textId="77777777" w:rsidR="00FC6EB2" w:rsidRDefault="00000000">
      <w:pPr>
        <w:rPr>
          <w:b/>
          <w:bCs/>
        </w:rPr>
      </w:pPr>
      <w:r>
        <w:rPr>
          <w:b/>
          <w:bCs/>
        </w:rPr>
        <w:t>2. Informations sur le(s) candidat(s)</w:t>
      </w:r>
    </w:p>
    <w:p w14:paraId="3EDA3CA3" w14:textId="77777777" w:rsidR="00FC6EB2" w:rsidRDefault="00000000">
      <w:pPr>
        <w:numPr>
          <w:ilvl w:val="0"/>
          <w:numId w:val="2"/>
        </w:numPr>
      </w:pPr>
      <w:r>
        <w:rPr>
          <w:b/>
          <w:bCs/>
        </w:rPr>
        <w:t>Nom et prénom</w:t>
      </w:r>
      <w:r>
        <w:t xml:space="preserve"> : .......................................................</w:t>
      </w:r>
    </w:p>
    <w:p w14:paraId="555514C7" w14:textId="77777777" w:rsidR="00FC6EB2" w:rsidRDefault="00000000">
      <w:r>
        <w:rPr>
          <w:b/>
          <w:bCs/>
        </w:rPr>
        <w:t>Pour les doctorants :</w:t>
      </w:r>
    </w:p>
    <w:p w14:paraId="3C0AEEC9" w14:textId="77777777" w:rsidR="00FC6EB2" w:rsidRDefault="00000000">
      <w:pPr>
        <w:numPr>
          <w:ilvl w:val="0"/>
          <w:numId w:val="3"/>
        </w:numPr>
      </w:pPr>
      <w:r>
        <w:t>Discipline : .......................................................</w:t>
      </w:r>
    </w:p>
    <w:p w14:paraId="0A775C5B" w14:textId="77777777" w:rsidR="00FC6EB2" w:rsidRDefault="00000000">
      <w:pPr>
        <w:numPr>
          <w:ilvl w:val="0"/>
          <w:numId w:val="3"/>
        </w:numPr>
      </w:pPr>
      <w:r>
        <w:t>Directeur de thèse : .......................................................</w:t>
      </w:r>
    </w:p>
    <w:p w14:paraId="201EBF8A" w14:textId="77777777" w:rsidR="00FC6EB2" w:rsidRDefault="00000000">
      <w:pPr>
        <w:numPr>
          <w:ilvl w:val="0"/>
          <w:numId w:val="3"/>
        </w:numPr>
      </w:pPr>
      <w:r>
        <w:t>Laboratoire de recherche : .......................................................</w:t>
      </w:r>
    </w:p>
    <w:p w14:paraId="56A6D89D" w14:textId="77777777" w:rsidR="00FC6EB2" w:rsidRDefault="00000000">
      <w:pPr>
        <w:numPr>
          <w:ilvl w:val="0"/>
          <w:numId w:val="3"/>
        </w:numPr>
      </w:pPr>
      <w:r>
        <w:t>Établissement : .......................................................</w:t>
      </w:r>
    </w:p>
    <w:p w14:paraId="59D0E3D0" w14:textId="77777777" w:rsidR="00FC6EB2" w:rsidRDefault="00000000">
      <w:r>
        <w:rPr>
          <w:b/>
          <w:bCs/>
        </w:rPr>
        <w:t xml:space="preserve">Pour les </w:t>
      </w:r>
      <w:proofErr w:type="gramStart"/>
      <w:r>
        <w:rPr>
          <w:b/>
          <w:bCs/>
        </w:rPr>
        <w:t>étudiants:</w:t>
      </w:r>
      <w:proofErr w:type="gramEnd"/>
    </w:p>
    <w:p w14:paraId="3DC0882A" w14:textId="77777777" w:rsidR="00FC6EB2" w:rsidRDefault="00000000">
      <w:pPr>
        <w:numPr>
          <w:ilvl w:val="0"/>
          <w:numId w:val="4"/>
        </w:numPr>
      </w:pPr>
      <w:r>
        <w:t>Filière : .......................................................</w:t>
      </w:r>
    </w:p>
    <w:p w14:paraId="1E3498CA" w14:textId="77777777" w:rsidR="00FC6EB2" w:rsidRDefault="00000000">
      <w:pPr>
        <w:numPr>
          <w:ilvl w:val="0"/>
          <w:numId w:val="4"/>
        </w:numPr>
      </w:pPr>
      <w:r>
        <w:t>Année de formation : .......................................................</w:t>
      </w:r>
    </w:p>
    <w:p w14:paraId="62D63594" w14:textId="77777777" w:rsidR="00FC6EB2" w:rsidRDefault="00000000">
      <w:pPr>
        <w:numPr>
          <w:ilvl w:val="0"/>
          <w:numId w:val="4"/>
        </w:numPr>
      </w:pPr>
      <w:r>
        <w:t>Établissement : .......................................................</w:t>
      </w:r>
    </w:p>
    <w:p w14:paraId="4ED25172" w14:textId="77777777" w:rsidR="00FC6EB2" w:rsidRDefault="00000000">
      <w:pPr>
        <w:numPr>
          <w:ilvl w:val="0"/>
          <w:numId w:val="4"/>
        </w:numPr>
      </w:pPr>
      <w:r>
        <w:rPr>
          <w:b/>
          <w:bCs/>
        </w:rPr>
        <w:t>Email</w:t>
      </w:r>
      <w:r>
        <w:t xml:space="preserve"> : .......................................................</w:t>
      </w:r>
    </w:p>
    <w:p w14:paraId="758B64B8" w14:textId="77777777" w:rsidR="00FC6EB2" w:rsidRDefault="00000000">
      <w:pPr>
        <w:numPr>
          <w:ilvl w:val="0"/>
          <w:numId w:val="4"/>
        </w:numPr>
      </w:pPr>
      <w:r>
        <w:rPr>
          <w:b/>
          <w:bCs/>
        </w:rPr>
        <w:t>Téléphone</w:t>
      </w:r>
      <w:r>
        <w:t xml:space="preserve"> : .......................................................</w:t>
      </w:r>
    </w:p>
    <w:p w14:paraId="7FA3CCAB" w14:textId="77777777" w:rsidR="00FC6EB2" w:rsidRDefault="00000000">
      <w:r>
        <w:rPr>
          <w:i/>
          <w:iCs/>
        </w:rPr>
        <w:t>(En cas de candidature en équipe, répéter ces informations pour chaque membre.)</w:t>
      </w:r>
    </w:p>
    <w:p w14:paraId="49EFB6A1" w14:textId="77777777" w:rsidR="00FC6EB2" w:rsidRDefault="00000000">
      <w:pPr>
        <w:rPr>
          <w:b/>
          <w:bCs/>
        </w:rPr>
      </w:pPr>
      <w:r>
        <w:rPr>
          <w:b/>
          <w:bCs/>
        </w:rPr>
        <w:t>3. Description du projet</w:t>
      </w:r>
    </w:p>
    <w:p w14:paraId="0C3E17BB" w14:textId="77777777" w:rsidR="00FC6EB2" w:rsidRDefault="00000000">
      <w:pPr>
        <w:numPr>
          <w:ilvl w:val="0"/>
          <w:numId w:val="5"/>
        </w:numPr>
      </w:pPr>
      <w:r>
        <w:rPr>
          <w:b/>
          <w:bCs/>
        </w:rPr>
        <w:t>Résumé du projet (500 mots max.)</w:t>
      </w:r>
      <w:r>
        <w:t xml:space="preserve"> : ............................................................................................................. .............................................................................................................</w:t>
      </w:r>
    </w:p>
    <w:p w14:paraId="45212139" w14:textId="77777777" w:rsidR="00FC6EB2" w:rsidRDefault="00000000">
      <w:pPr>
        <w:numPr>
          <w:ilvl w:val="0"/>
          <w:numId w:val="5"/>
        </w:numPr>
      </w:pPr>
      <w:r>
        <w:rPr>
          <w:b/>
          <w:bCs/>
        </w:rPr>
        <w:t>Problématique identifiée</w:t>
      </w:r>
      <w:r>
        <w:t xml:space="preserve"> : .............................................................................................................</w:t>
      </w:r>
    </w:p>
    <w:p w14:paraId="23045BB4" w14:textId="77777777" w:rsidR="00FC6EB2" w:rsidRDefault="00000000">
      <w:pPr>
        <w:numPr>
          <w:ilvl w:val="0"/>
          <w:numId w:val="5"/>
        </w:numPr>
      </w:pPr>
      <w:r>
        <w:rPr>
          <w:b/>
          <w:bCs/>
        </w:rPr>
        <w:t>Solution proposée / Innovation</w:t>
      </w:r>
      <w:r>
        <w:t xml:space="preserve"> : .............................................................................................................</w:t>
      </w:r>
    </w:p>
    <w:p w14:paraId="793ED39E" w14:textId="77777777" w:rsidR="00FC6EB2" w:rsidRDefault="00000000">
      <w:pPr>
        <w:numPr>
          <w:ilvl w:val="0"/>
          <w:numId w:val="5"/>
        </w:numPr>
      </w:pPr>
      <w:r>
        <w:rPr>
          <w:b/>
          <w:bCs/>
        </w:rPr>
        <w:t>Proposition de valeur</w:t>
      </w:r>
      <w:r>
        <w:t xml:space="preserve"> (ce qui rend le projet unique et utile) : .............................................................................................................</w:t>
      </w:r>
    </w:p>
    <w:p w14:paraId="7A493C52" w14:textId="77777777" w:rsidR="00FC6EB2" w:rsidRDefault="00000000">
      <w:pPr>
        <w:rPr>
          <w:b/>
          <w:bCs/>
        </w:rPr>
      </w:pPr>
      <w:r>
        <w:rPr>
          <w:b/>
          <w:bCs/>
        </w:rPr>
        <w:lastRenderedPageBreak/>
        <w:t>4. Impact et alignement avec les ODD</w:t>
      </w:r>
    </w:p>
    <w:p w14:paraId="669C1397" w14:textId="77777777" w:rsidR="00FC6EB2" w:rsidRDefault="00000000">
      <w:pPr>
        <w:numPr>
          <w:ilvl w:val="0"/>
          <w:numId w:val="6"/>
        </w:numPr>
      </w:pPr>
      <w:r>
        <w:rPr>
          <w:b/>
          <w:bCs/>
        </w:rPr>
        <w:t>ODD concernés (citer les numéros et intitulés)</w:t>
      </w:r>
      <w:r>
        <w:t xml:space="preserve"> : .............................................................................................................</w:t>
      </w:r>
    </w:p>
    <w:p w14:paraId="0CA88729" w14:textId="77777777" w:rsidR="00FC6EB2" w:rsidRDefault="00000000">
      <w:pPr>
        <w:numPr>
          <w:ilvl w:val="0"/>
          <w:numId w:val="6"/>
        </w:numPr>
      </w:pPr>
      <w:r>
        <w:rPr>
          <w:b/>
          <w:bCs/>
        </w:rPr>
        <w:t>Impact attendu (scientifique, sociétal, environnemental, économique)</w:t>
      </w:r>
      <w:r>
        <w:t xml:space="preserve"> : .............................................................................................................</w:t>
      </w:r>
    </w:p>
    <w:p w14:paraId="3855FAAC" w14:textId="77777777" w:rsidR="00FC6EB2" w:rsidRDefault="00000000">
      <w:pPr>
        <w:rPr>
          <w:b/>
          <w:bCs/>
        </w:rPr>
      </w:pPr>
      <w:r>
        <w:rPr>
          <w:b/>
          <w:bCs/>
        </w:rPr>
        <w:t>5. Engagement(s)</w:t>
      </w:r>
    </w:p>
    <w:p w14:paraId="557E7CF6" w14:textId="77777777" w:rsidR="00FC6EB2" w:rsidRDefault="00000000">
      <w:pPr>
        <w:jc w:val="both"/>
      </w:pPr>
      <w:r>
        <w:rPr>
          <w:i/>
          <w:iCs/>
        </w:rPr>
        <w:t>(En cas de candidature en équipe, chaque membre est tenu de compléter et de signer individuellement son engagement.)</w:t>
      </w:r>
    </w:p>
    <w:p w14:paraId="708CD975" w14:textId="77777777" w:rsidR="00FC6EB2" w:rsidRDefault="00000000">
      <w:r>
        <w:t>Je soussigné(e), ...................................................., déclare que les informations fournies sont exactes et que je m’engage à participer activement aux Doctoriales de l’Innovation et des ODD.</w:t>
      </w:r>
    </w:p>
    <w:p w14:paraId="667F5384" w14:textId="77777777" w:rsidR="00FC6EB2" w:rsidRDefault="00000000">
      <w:pPr>
        <w:numPr>
          <w:ilvl w:val="0"/>
          <w:numId w:val="7"/>
        </w:numPr>
      </w:pPr>
      <w:r>
        <w:rPr>
          <w:b/>
          <w:bCs/>
        </w:rPr>
        <w:t>Nom et signature du membre de l’équipe</w:t>
      </w:r>
      <w:r>
        <w:t xml:space="preserve"> : ....................................................</w:t>
      </w:r>
    </w:p>
    <w:p w14:paraId="3DB3CC17" w14:textId="77777777" w:rsidR="00FC6EB2" w:rsidRDefault="00000000">
      <w:pPr>
        <w:numPr>
          <w:ilvl w:val="0"/>
          <w:numId w:val="7"/>
        </w:numPr>
      </w:pPr>
      <w:r>
        <w:rPr>
          <w:b/>
          <w:bCs/>
        </w:rPr>
        <w:t>Date</w:t>
      </w:r>
      <w:r>
        <w:t xml:space="preserve"> : ....................................................</w:t>
      </w:r>
    </w:p>
    <w:p w14:paraId="35A95FBB" w14:textId="77777777" w:rsidR="00FC6EB2" w:rsidRDefault="00FC6EB2"/>
    <w:p w14:paraId="3DCA4673" w14:textId="77777777" w:rsidR="00FC6EB2" w:rsidRDefault="00FC6EB2"/>
    <w:sectPr w:rsidR="00FC6EB2">
      <w:footerReference w:type="default" r:id="rId7"/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724FD" w14:textId="77777777" w:rsidR="00137A90" w:rsidRDefault="00137A90">
      <w:pPr>
        <w:spacing w:after="0" w:line="240" w:lineRule="auto"/>
      </w:pPr>
      <w:r>
        <w:separator/>
      </w:r>
    </w:p>
  </w:endnote>
  <w:endnote w:type="continuationSeparator" w:id="0">
    <w:p w14:paraId="7CD5BCC4" w14:textId="77777777" w:rsidR="00137A90" w:rsidRDefault="00137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56B38" w14:textId="77777777" w:rsidR="00000000" w:rsidRDefault="00000000">
    <w:pPr>
      <w:pStyle w:val="Pieddepage"/>
      <w:jc w:val="center"/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2</w:t>
    </w:r>
    <w:r>
      <w:rPr>
        <w:sz w:val="16"/>
        <w:szCs w:val="16"/>
      </w:rPr>
      <w:fldChar w:fldCharType="end"/>
    </w:r>
  </w:p>
  <w:p w14:paraId="3B5EFA91" w14:textId="77777777" w:rsidR="00000000" w:rsidRDefault="0000000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B9C51" w14:textId="77777777" w:rsidR="00137A90" w:rsidRDefault="00137A9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A411359" w14:textId="77777777" w:rsidR="00137A90" w:rsidRDefault="00137A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A2A1C"/>
    <w:multiLevelType w:val="multilevel"/>
    <w:tmpl w:val="5F0CD5B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58E3457F"/>
    <w:multiLevelType w:val="multilevel"/>
    <w:tmpl w:val="B514522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5AC33E3D"/>
    <w:multiLevelType w:val="multilevel"/>
    <w:tmpl w:val="EF54EB3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5B602BC7"/>
    <w:multiLevelType w:val="multilevel"/>
    <w:tmpl w:val="56C2A79A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76F02686"/>
    <w:multiLevelType w:val="multilevel"/>
    <w:tmpl w:val="3ADEB564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5" w15:restartNumberingAfterBreak="0">
    <w:nsid w:val="7B525A07"/>
    <w:multiLevelType w:val="multilevel"/>
    <w:tmpl w:val="F47A6C1C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6" w15:restartNumberingAfterBreak="0">
    <w:nsid w:val="7EC34E5C"/>
    <w:multiLevelType w:val="multilevel"/>
    <w:tmpl w:val="ABA41D7C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num w:numId="1" w16cid:durableId="77990203">
    <w:abstractNumId w:val="2"/>
  </w:num>
  <w:num w:numId="2" w16cid:durableId="1648046767">
    <w:abstractNumId w:val="0"/>
  </w:num>
  <w:num w:numId="3" w16cid:durableId="873079938">
    <w:abstractNumId w:val="4"/>
  </w:num>
  <w:num w:numId="4" w16cid:durableId="1176769393">
    <w:abstractNumId w:val="6"/>
  </w:num>
  <w:num w:numId="5" w16cid:durableId="214397226">
    <w:abstractNumId w:val="1"/>
  </w:num>
  <w:num w:numId="6" w16cid:durableId="607738259">
    <w:abstractNumId w:val="3"/>
  </w:num>
  <w:num w:numId="7" w16cid:durableId="19007460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FC6EB2"/>
    <w:rsid w:val="00073D58"/>
    <w:rsid w:val="00137A90"/>
    <w:rsid w:val="001F0929"/>
    <w:rsid w:val="00FC6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45E99"/>
  <w15:docId w15:val="{510E35A2-E965-4F7E-A540-FD2CE1F94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kern w:val="3"/>
        <w:sz w:val="22"/>
        <w:szCs w:val="22"/>
        <w:lang w:val="fr-FR" w:eastAsia="en-US" w:bidi="ar-SA"/>
      </w:rPr>
    </w:rPrDefault>
    <w:pPrDefault>
      <w:pPr>
        <w:autoSpaceDN w:val="0"/>
        <w:spacing w:after="160" w:line="251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 w:cs="Times New Roman"/>
      <w:color w:val="2F5496"/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 w:cs="Times New Roman"/>
      <w:color w:val="2F5496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 w:cs="Times New Roman"/>
      <w:i/>
      <w:iCs/>
      <w:color w:val="2F5496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 w:cs="Times New Roman"/>
      <w:color w:val="2F549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 w:cs="Times New Roman"/>
      <w:i/>
      <w:iCs/>
      <w:color w:val="595959"/>
    </w:rPr>
  </w:style>
  <w:style w:type="paragraph" w:styleId="Titre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 w:cs="Times New Roman"/>
      <w:color w:val="595959"/>
    </w:rPr>
  </w:style>
  <w:style w:type="paragraph" w:styleId="Titre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 w:cs="Times New Roman"/>
      <w:i/>
      <w:iCs/>
      <w:color w:val="272727"/>
    </w:rPr>
  </w:style>
  <w:style w:type="paragraph" w:styleId="Titre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 w:cs="Times New Roman"/>
      <w:color w:val="272727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Titre2Car">
    <w:name w:val="Titre 2 Car"/>
    <w:basedOn w:val="Policepardfaut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Titre3Car">
    <w:name w:val="Titre 3 Car"/>
    <w:basedOn w:val="Policepardfaut"/>
    <w:rPr>
      <w:rFonts w:eastAsia="Times New Roman" w:cs="Times New Roman"/>
      <w:color w:val="2F5496"/>
      <w:sz w:val="28"/>
      <w:szCs w:val="28"/>
    </w:rPr>
  </w:style>
  <w:style w:type="character" w:customStyle="1" w:styleId="Titre4Car">
    <w:name w:val="Titre 4 Car"/>
    <w:basedOn w:val="Policepardfaut"/>
    <w:rPr>
      <w:rFonts w:eastAsia="Times New Roman" w:cs="Times New Roman"/>
      <w:i/>
      <w:iCs/>
      <w:color w:val="2F5496"/>
    </w:rPr>
  </w:style>
  <w:style w:type="character" w:customStyle="1" w:styleId="Titre5Car">
    <w:name w:val="Titre 5 Car"/>
    <w:basedOn w:val="Policepardfaut"/>
    <w:rPr>
      <w:rFonts w:eastAsia="Times New Roman" w:cs="Times New Roman"/>
      <w:color w:val="2F5496"/>
    </w:rPr>
  </w:style>
  <w:style w:type="character" w:customStyle="1" w:styleId="Titre6Car">
    <w:name w:val="Titre 6 Car"/>
    <w:basedOn w:val="Policepardfaut"/>
    <w:rPr>
      <w:rFonts w:eastAsia="Times New Roman" w:cs="Times New Roman"/>
      <w:i/>
      <w:iCs/>
      <w:color w:val="595959"/>
    </w:rPr>
  </w:style>
  <w:style w:type="character" w:customStyle="1" w:styleId="Titre7Car">
    <w:name w:val="Titre 7 Car"/>
    <w:basedOn w:val="Policepardfaut"/>
    <w:rPr>
      <w:rFonts w:eastAsia="Times New Roman" w:cs="Times New Roman"/>
      <w:color w:val="595959"/>
    </w:rPr>
  </w:style>
  <w:style w:type="character" w:customStyle="1" w:styleId="Titre8Car">
    <w:name w:val="Titre 8 Car"/>
    <w:basedOn w:val="Policepardfaut"/>
    <w:rPr>
      <w:rFonts w:eastAsia="Times New Roman" w:cs="Times New Roman"/>
      <w:i/>
      <w:iCs/>
      <w:color w:val="272727"/>
    </w:rPr>
  </w:style>
  <w:style w:type="character" w:customStyle="1" w:styleId="Titre9Car">
    <w:name w:val="Titre 9 Car"/>
    <w:basedOn w:val="Policepardfaut"/>
    <w:rPr>
      <w:rFonts w:eastAsia="Times New Roman" w:cs="Times New Roman"/>
      <w:color w:val="272727"/>
    </w:rPr>
  </w:style>
  <w:style w:type="paragraph" w:styleId="Titre">
    <w:name w:val="Title"/>
    <w:basedOn w:val="Normal"/>
    <w:next w:val="Normal"/>
    <w:uiPriority w:val="10"/>
    <w:qFormat/>
    <w:pPr>
      <w:spacing w:after="80" w:line="240" w:lineRule="auto"/>
    </w:pPr>
    <w:rPr>
      <w:rFonts w:ascii="Calibri Light" w:eastAsia="Times New Roman" w:hAnsi="Calibri Light" w:cs="Times New Roman"/>
      <w:spacing w:val="-10"/>
      <w:sz w:val="56"/>
      <w:szCs w:val="56"/>
    </w:rPr>
  </w:style>
  <w:style w:type="character" w:customStyle="1" w:styleId="TitreCar">
    <w:name w:val="Titre Car"/>
    <w:basedOn w:val="Policepardfaut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Sous-titre">
    <w:name w:val="Subtitle"/>
    <w:basedOn w:val="Normal"/>
    <w:next w:val="Normal"/>
    <w:uiPriority w:val="11"/>
    <w:qFormat/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Sous-titreCar">
    <w:name w:val="Sous-titre Car"/>
    <w:basedOn w:val="Policepardfaut"/>
    <w:rPr>
      <w:rFonts w:eastAsia="Times New Roman" w:cs="Times New Roman"/>
      <w:color w:val="595959"/>
      <w:spacing w:val="15"/>
      <w:sz w:val="28"/>
      <w:szCs w:val="28"/>
    </w:rPr>
  </w:style>
  <w:style w:type="paragraph" w:styleId="Citation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CitationCar">
    <w:name w:val="Citation Car"/>
    <w:basedOn w:val="Policepardfaut"/>
    <w:rPr>
      <w:i/>
      <w:iCs/>
      <w:color w:val="404040"/>
    </w:rPr>
  </w:style>
  <w:style w:type="paragraph" w:styleId="Paragraphedeliste">
    <w:name w:val="List Paragraph"/>
    <w:basedOn w:val="Normal"/>
    <w:pPr>
      <w:ind w:left="720"/>
    </w:pPr>
  </w:style>
  <w:style w:type="character" w:styleId="Accentuationintense">
    <w:name w:val="Intense Emphasis"/>
    <w:basedOn w:val="Policepardfaut"/>
    <w:rPr>
      <w:i/>
      <w:iCs/>
      <w:color w:val="2F5496"/>
    </w:rPr>
  </w:style>
  <w:style w:type="paragraph" w:styleId="Citationintense">
    <w:name w:val="Intense Quote"/>
    <w:basedOn w:val="Normal"/>
    <w:next w:val="Normal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CitationintenseCar">
    <w:name w:val="Citation intense Car"/>
    <w:basedOn w:val="Policepardfaut"/>
    <w:rPr>
      <w:i/>
      <w:iCs/>
      <w:color w:val="2F5496"/>
    </w:rPr>
  </w:style>
  <w:style w:type="character" w:styleId="Rfrenceintense">
    <w:name w:val="Intense Reference"/>
    <w:basedOn w:val="Policepardfaut"/>
    <w:rPr>
      <w:b/>
      <w:bCs/>
      <w:smallCaps/>
      <w:color w:val="2F5496"/>
      <w:spacing w:val="5"/>
    </w:rPr>
  </w:style>
  <w:style w:type="paragraph" w:styleId="En-tt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</w:style>
  <w:style w:type="paragraph" w:styleId="Pieddepag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2476</Characters>
  <Application>Microsoft Office Word</Application>
  <DocSecurity>0</DocSecurity>
  <Lines>20</Lines>
  <Paragraphs>5</Paragraphs>
  <ScaleCrop>false</ScaleCrop>
  <Company/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 AROUCH</dc:creator>
  <dc:description/>
  <cp:lastModifiedBy>Moha AROUCH</cp:lastModifiedBy>
  <cp:revision>2</cp:revision>
  <dcterms:created xsi:type="dcterms:W3CDTF">2026-10-11T20:34:00Z</dcterms:created>
  <dcterms:modified xsi:type="dcterms:W3CDTF">2026-10-11T20:34:00Z</dcterms:modified>
</cp:coreProperties>
</file>